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6F7" w:rsidRPr="00113B90" w:rsidRDefault="001956F7" w:rsidP="001956F7">
      <w:pPr>
        <w:pStyle w:val="Title"/>
        <w:rPr>
          <w:sz w:val="40"/>
          <w:szCs w:val="40"/>
          <w:lang w:eastAsia="en-IE"/>
        </w:rPr>
      </w:pPr>
      <w:r w:rsidRPr="00113B90">
        <w:rPr>
          <w:sz w:val="40"/>
          <w:szCs w:val="40"/>
          <w:lang w:eastAsia="en-IE"/>
        </w:rPr>
        <w:t>Ginealas Mhichael Mhóir Ó Conghaile</w:t>
      </w:r>
      <w:bookmarkStart w:id="0" w:name="_GoBack"/>
      <w:bookmarkEnd w:id="0"/>
    </w:p>
    <w:p w:rsidR="001956F7" w:rsidRDefault="001956F7" w:rsidP="0001051F">
      <w:pPr>
        <w:spacing w:after="0"/>
        <w:rPr>
          <w:lang w:eastAsia="en-IE"/>
        </w:rPr>
      </w:pPr>
    </w:p>
    <w:p w:rsidR="00861F70" w:rsidRDefault="0001051F" w:rsidP="0001051F">
      <w:pPr>
        <w:pStyle w:val="ListParagraph"/>
        <w:numPr>
          <w:ilvl w:val="0"/>
          <w:numId w:val="1"/>
        </w:numPr>
        <w:spacing w:after="0"/>
        <w:ind w:left="0"/>
        <w:rPr>
          <w:lang w:eastAsia="en-IE"/>
        </w:rPr>
      </w:pPr>
      <w:r>
        <w:rPr>
          <w:lang w:eastAsia="en-IE"/>
        </w:rPr>
        <w:t>Áine Ní Chonghaile  (Connolly),(Cuileán +Peadar Ó  Flatharta)</w:t>
      </w:r>
    </w:p>
    <w:p w:rsidR="00861F70" w:rsidRDefault="0001051F" w:rsidP="0001051F">
      <w:pPr>
        <w:pStyle w:val="ListParagraph"/>
        <w:spacing w:after="0"/>
        <w:ind w:left="0"/>
        <w:rPr>
          <w:lang w:eastAsia="en-IE"/>
        </w:rPr>
      </w:pPr>
      <w:r>
        <w:rPr>
          <w:lang w:eastAsia="en-IE"/>
        </w:rPr>
        <w:t>Dr:-  Máire (An Trá Bháin) +Pádraig Ó Ráinne, Sailí (Gaillimh) + Fred Fullard, Pádraig (Boston)+Nan Mhicil Beag, Michael (Chicago)+Christine Ward+Mary Berry, Seán (Chicago)+Máire Kate Mháire Sheáinín, Colm (Chicago)+ Joan Hanley, Nóirín (Cill Mhantáin)+Pete Bratton, Peigí (Conamara)+ Kevin Ó Conaill, Bertie (Chicago) +Mary Hederman.</w:t>
      </w:r>
    </w:p>
    <w:p w:rsidR="00861F70" w:rsidRDefault="00861F70">
      <w:pPr>
        <w:pStyle w:val="ListParagraph"/>
        <w:spacing w:after="0"/>
        <w:rPr>
          <w:lang w:eastAsia="en-IE"/>
        </w:rPr>
      </w:pPr>
    </w:p>
    <w:p w:rsidR="00861F70" w:rsidRDefault="0001051F">
      <w:pPr>
        <w:pStyle w:val="ListParagraph"/>
        <w:numPr>
          <w:ilvl w:val="0"/>
          <w:numId w:val="1"/>
        </w:numPr>
        <w:spacing w:after="0"/>
        <w:rPr>
          <w:lang w:eastAsia="en-IE"/>
        </w:rPr>
      </w:pPr>
      <w:r>
        <w:rPr>
          <w:lang w:eastAsia="en-IE"/>
        </w:rPr>
        <w:t>Michael Connolly (1912-1994), Dr:- Máire (Boston), Nan (Boston) +Tom Jainín, Pat (Gaillimh) +Mary Mhicil Phádraig , Séamas (Londain +Judeen Phat Bhaba) , Joe  (Leicester), John (Huddersfield + Monica Mharcais, Brid (Cladhnach +Mike Ó Briain, Tom (New Zealand).</w:t>
      </w:r>
    </w:p>
    <w:p w:rsidR="00861F70" w:rsidRDefault="00861F70">
      <w:pPr>
        <w:pStyle w:val="ListParagraph"/>
        <w:spacing w:after="0"/>
        <w:rPr>
          <w:lang w:eastAsia="en-IE"/>
        </w:rPr>
      </w:pPr>
    </w:p>
    <w:p w:rsidR="00861F70" w:rsidRDefault="0001051F">
      <w:pPr>
        <w:spacing w:after="0"/>
        <w:ind w:left="1440"/>
        <w:rPr>
          <w:lang w:eastAsia="en-IE"/>
        </w:rPr>
      </w:pPr>
      <w:r>
        <w:rPr>
          <w:lang w:eastAsia="en-IE"/>
        </w:rPr>
        <w:t>3. Pádraic Phatch Anna,(Patrick Connolly), (1876-1966),Dr:-Micil (báthadh 1910)+ Kite Phatch uí Ghríofa, Bríd + Seáinín Mhaitéis Mhóir (Boston), Nan (Ros an Mhíl + Faoláin, Tom (Boston) + Ni Dhíreáin as Árainn, Séamas (Boston) + Nan Mhaitéis Mhóir, Joe (California), Máire (San Francisco) + Mait Sheáin Bhreathnaigh,</w:t>
      </w:r>
    </w:p>
    <w:p w:rsidR="00861F70" w:rsidRDefault="00861F70">
      <w:pPr>
        <w:spacing w:after="0"/>
        <w:ind w:left="1440"/>
        <w:rPr>
          <w:lang w:eastAsia="en-IE"/>
        </w:rPr>
      </w:pPr>
    </w:p>
    <w:p w:rsidR="00861F70" w:rsidRDefault="0001051F">
      <w:pPr>
        <w:spacing w:after="0"/>
        <w:ind w:left="2160"/>
        <w:rPr>
          <w:lang w:eastAsia="en-IE"/>
        </w:rPr>
      </w:pPr>
      <w:r>
        <w:rPr>
          <w:lang w:eastAsia="en-IE"/>
        </w:rPr>
        <w:t>4. Patch Anna, (Connolly) Dr:-Beartla + Máire Bhreathnach, Máire (Nan?) +Pateen Hannon, Bríd +Colm Con Rí, Baba+Beartla Con Rí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</w:p>
    <w:p w:rsidR="00861F70" w:rsidRDefault="0001051F">
      <w:pPr>
        <w:spacing w:after="0"/>
        <w:ind w:left="2160" w:firstLine="720"/>
        <w:rPr>
          <w:lang w:eastAsia="en-IE"/>
        </w:rPr>
      </w:pPr>
      <w:r>
        <w:rPr>
          <w:lang w:eastAsia="en-IE"/>
        </w:rPr>
        <w:t>5. Micil Mhurchadha, (Connolly)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6.Murchadha Mháire Ní Oiscín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 w:rsidR="00E83794">
        <w:rPr>
          <w:lang w:eastAsia="en-IE"/>
        </w:rPr>
        <w:tab/>
      </w:r>
      <w:r>
        <w:rPr>
          <w:lang w:eastAsia="en-IE"/>
        </w:rPr>
        <w:t>6.</w:t>
      </w:r>
    </w:p>
    <w:p w:rsidR="00861F70" w:rsidRDefault="00861F70">
      <w:pPr>
        <w:spacing w:after="0"/>
        <w:ind w:left="2880"/>
        <w:rPr>
          <w:lang w:eastAsia="en-IE"/>
        </w:rPr>
      </w:pPr>
    </w:p>
    <w:p w:rsidR="00861F70" w:rsidRDefault="0001051F">
      <w:pPr>
        <w:spacing w:after="0"/>
        <w:ind w:left="2880"/>
        <w:rPr>
          <w:lang w:eastAsia="en-IE"/>
        </w:rPr>
      </w:pPr>
      <w:r>
        <w:rPr>
          <w:lang w:eastAsia="en-IE"/>
        </w:rPr>
        <w:t>5. Anna Nic Con Rí (King), Dr:- Cáit +Seán  Ó Catháin, Bríd +Páidín Stiofáin (an áit a bhfuil Tí Mháirtín Phádraig)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</w:p>
    <w:p w:rsidR="00861F70" w:rsidRDefault="0001051F">
      <w:pPr>
        <w:spacing w:after="0"/>
        <w:ind w:left="2880" w:firstLine="720"/>
        <w:rPr>
          <w:lang w:eastAsia="en-IE"/>
        </w:rPr>
      </w:pPr>
      <w:r>
        <w:rPr>
          <w:lang w:eastAsia="en-IE"/>
        </w:rPr>
        <w:t>6. Beartla Con Rí (King)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6. </w:t>
      </w:r>
    </w:p>
    <w:p w:rsidR="00861F70" w:rsidRDefault="0001051F">
      <w:pPr>
        <w:spacing w:after="0"/>
        <w:ind w:left="2160"/>
        <w:rPr>
          <w:lang w:eastAsia="en-IE"/>
        </w:rPr>
      </w:pPr>
      <w:r>
        <w:rPr>
          <w:lang w:eastAsia="en-IE"/>
        </w:rPr>
        <w:t>4. Máire Ní Iarnáin (Hernon),Dr:-Seán +Peige an Ráinne, Dr: Marcus (máthair Sheáinín Mharcuis), Máirtín+ Berry, (Na hUaimíní), Kate (Muiceanach) +Cartúr, Bríd + John Stiofán Con Iomaire.</w:t>
      </w:r>
    </w:p>
    <w:p w:rsidR="00861F70" w:rsidRDefault="00861F70">
      <w:pPr>
        <w:spacing w:after="0"/>
        <w:ind w:firstLine="360"/>
        <w:rPr>
          <w:lang w:eastAsia="en-IE"/>
        </w:rPr>
      </w:pP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5. Michael Hernon (1821-1901)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</w:p>
    <w:p w:rsidR="00861F70" w:rsidRDefault="0001051F">
      <w:pPr>
        <w:spacing w:after="0"/>
        <w:ind w:left="2880" w:firstLine="720"/>
        <w:rPr>
          <w:lang w:eastAsia="en-IE"/>
        </w:rPr>
      </w:pPr>
      <w:r>
        <w:rPr>
          <w:lang w:eastAsia="en-IE"/>
        </w:rPr>
        <w:t xml:space="preserve">6.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6.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5. Sabina McDonagh (1825-)Dr:_Máire, Biddy,Learaí, Patsa,Síle, Cóil,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</w:p>
    <w:p w:rsidR="00861F70" w:rsidRDefault="0001051F">
      <w:pPr>
        <w:spacing w:after="0"/>
        <w:ind w:left="2880" w:firstLine="720"/>
        <w:rPr>
          <w:lang w:eastAsia="en-IE"/>
        </w:rPr>
      </w:pPr>
      <w:r>
        <w:rPr>
          <w:lang w:eastAsia="en-IE"/>
        </w:rPr>
        <w:t>6. Peaitse Pádraig Fhiacha (McDonagh),</w:t>
      </w:r>
    </w:p>
    <w:p w:rsidR="00861F70" w:rsidRDefault="0001051F">
      <w:pPr>
        <w:spacing w:after="0"/>
        <w:ind w:left="3600"/>
        <w:rPr>
          <w:lang w:eastAsia="en-IE"/>
        </w:rPr>
      </w:pPr>
      <w:r>
        <w:rPr>
          <w:lang w:eastAsia="en-IE"/>
        </w:rPr>
        <w:t>6.Máire Ní Fhinneadha, Dr:Patch Mháirtín,máthair Dara Mór</w:t>
      </w:r>
    </w:p>
    <w:p w:rsidR="00861F70" w:rsidRDefault="00861F70">
      <w:pPr>
        <w:spacing w:after="0"/>
        <w:ind w:firstLine="360"/>
        <w:rPr>
          <w:lang w:eastAsia="en-IE"/>
        </w:rPr>
      </w:pPr>
    </w:p>
    <w:p w:rsidR="00861F70" w:rsidRDefault="0001051F">
      <w:pPr>
        <w:spacing w:after="0"/>
        <w:ind w:left="1440"/>
        <w:rPr>
          <w:lang w:eastAsia="en-IE"/>
        </w:rPr>
      </w:pPr>
      <w:r>
        <w:rPr>
          <w:lang w:eastAsia="en-IE"/>
        </w:rPr>
        <w:t>3. Sara Bhríd Mhicil Hughie, Seoige (Joyce), Dr: Joe (Uaimíní), John – Pittsburgh,Bidín –Meiriceá, Ellen – Pittsburgh,Mary- Pittsburgh</w:t>
      </w:r>
    </w:p>
    <w:p w:rsidR="00861F70" w:rsidRDefault="00861F70">
      <w:pPr>
        <w:spacing w:after="0"/>
        <w:ind w:left="1440"/>
        <w:rPr>
          <w:lang w:eastAsia="en-IE"/>
        </w:rPr>
      </w:pPr>
    </w:p>
    <w:p w:rsidR="00861F70" w:rsidRDefault="0001051F">
      <w:pPr>
        <w:spacing w:after="0"/>
        <w:ind w:left="2160"/>
        <w:rPr>
          <w:lang w:eastAsia="en-IE"/>
        </w:rPr>
      </w:pPr>
      <w:r>
        <w:rPr>
          <w:lang w:eastAsia="en-IE"/>
        </w:rPr>
        <w:t>4. Seán Phádraig Seoige/Ellen Seoige (Joyce)as Mám Toirc ó thús iad, Dr: Jimmy, (Inis Bearachain)+Cáitín Sheáin Phádraig -Peircín, Waitéar –seanathair Mháirtín Chóilín,Pat Ellen go Meiriceá.</w:t>
      </w:r>
    </w:p>
    <w:p w:rsidR="00861F70" w:rsidRDefault="00861F70">
      <w:pPr>
        <w:spacing w:after="0"/>
        <w:ind w:left="1440"/>
        <w:rPr>
          <w:lang w:eastAsia="en-IE"/>
        </w:rPr>
      </w:pP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5. Pádraig Seoige (a rinne ‘An tSailchuach)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</w:p>
    <w:p w:rsidR="00861F70" w:rsidRDefault="0001051F">
      <w:pPr>
        <w:spacing w:after="0"/>
        <w:ind w:left="2880" w:firstLine="720"/>
        <w:rPr>
          <w:lang w:eastAsia="en-IE"/>
        </w:rPr>
      </w:pPr>
      <w:r>
        <w:rPr>
          <w:lang w:eastAsia="en-IE"/>
        </w:rPr>
        <w:lastRenderedPageBreak/>
        <w:t xml:space="preserve">6.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6.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</w:p>
    <w:p w:rsidR="00861F70" w:rsidRDefault="0001051F">
      <w:pPr>
        <w:spacing w:after="0"/>
        <w:ind w:left="2160" w:firstLine="720"/>
      </w:pPr>
      <w:r>
        <w:rPr>
          <w:lang w:eastAsia="en-IE"/>
        </w:rPr>
        <w:t>5.</w:t>
      </w:r>
      <w:r>
        <w:t xml:space="preserve"> Ellen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</w:p>
    <w:p w:rsidR="00861F70" w:rsidRDefault="0001051F">
      <w:pPr>
        <w:spacing w:after="0"/>
        <w:ind w:left="2880" w:firstLine="720"/>
        <w:rPr>
          <w:lang w:eastAsia="en-IE"/>
        </w:rPr>
      </w:pPr>
      <w:r>
        <w:rPr>
          <w:lang w:eastAsia="en-IE"/>
        </w:rPr>
        <w:t xml:space="preserve">6.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6.</w:t>
      </w:r>
    </w:p>
    <w:p w:rsidR="00861F70" w:rsidRDefault="00861F70">
      <w:pPr>
        <w:spacing w:after="0"/>
        <w:ind w:firstLine="360"/>
        <w:rPr>
          <w:lang w:eastAsia="en-IE"/>
        </w:rPr>
      </w:pPr>
    </w:p>
    <w:p w:rsidR="00861F70" w:rsidRDefault="0001051F">
      <w:pPr>
        <w:spacing w:after="0"/>
        <w:ind w:left="2160"/>
        <w:rPr>
          <w:lang w:eastAsia="en-IE"/>
        </w:rPr>
      </w:pPr>
      <w:r>
        <w:rPr>
          <w:lang w:eastAsia="en-IE"/>
        </w:rPr>
        <w:t>4. Brid Mhicil Hughie (Connolly), Dr:-Joe (Inis Bearachain)athair Phádaig Joe,seanathair Phádraig Chóil Thomáis,athair bhean John William),Michael  (Leitir Calaidh), Saile (máthair Mhattie Casey),Paide (athair Joe Phaide), Máire (máthair Joe an Táilliúra), Colm (Meiriceá)</w:t>
      </w:r>
    </w:p>
    <w:p w:rsidR="00861F70" w:rsidRDefault="00861F70">
      <w:pPr>
        <w:spacing w:after="0"/>
        <w:ind w:left="2160"/>
        <w:rPr>
          <w:lang w:eastAsia="en-IE"/>
        </w:rPr>
      </w:pPr>
    </w:p>
    <w:p w:rsidR="00861F70" w:rsidRDefault="0001051F">
      <w:pPr>
        <w:spacing w:after="0"/>
        <w:ind w:left="2880"/>
        <w:rPr>
          <w:lang w:eastAsia="en-IE"/>
        </w:rPr>
      </w:pPr>
      <w:r>
        <w:rPr>
          <w:lang w:eastAsia="en-IE"/>
        </w:rPr>
        <w:t>5. Micil Hughie,Dr: Tom (cuid de bhean Bharrett), Jainín Taimin Tom Hughie athair Tom Jainín i mBoston</w:t>
      </w:r>
    </w:p>
    <w:p w:rsidR="00861F70" w:rsidRDefault="00861F70">
      <w:pPr>
        <w:spacing w:after="0"/>
        <w:ind w:left="2880"/>
        <w:rPr>
          <w:lang w:eastAsia="en-IE"/>
        </w:rPr>
      </w:pPr>
    </w:p>
    <w:p w:rsidR="00861F70" w:rsidRDefault="0001051F">
      <w:pPr>
        <w:spacing w:after="0"/>
        <w:ind w:left="3600"/>
        <w:rPr>
          <w:lang w:eastAsia="en-IE"/>
        </w:rPr>
      </w:pPr>
      <w:r>
        <w:rPr>
          <w:lang w:eastAsia="en-IE"/>
        </w:rPr>
        <w:t xml:space="preserve">6. Hughie Antoine Sheáin Shéamais Phádraig as an Meall Rua, Maigh Inis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6.</w:t>
      </w:r>
    </w:p>
    <w:p w:rsidR="00861F70" w:rsidRDefault="00861F70">
      <w:pPr>
        <w:spacing w:after="0"/>
        <w:ind w:firstLine="360"/>
        <w:rPr>
          <w:lang w:eastAsia="en-IE"/>
        </w:rPr>
      </w:pPr>
    </w:p>
    <w:p w:rsidR="00861F70" w:rsidRDefault="0001051F">
      <w:pPr>
        <w:spacing w:after="0"/>
        <w:ind w:left="2880"/>
        <w:rPr>
          <w:lang w:eastAsia="en-IE"/>
        </w:rPr>
      </w:pPr>
      <w:r>
        <w:rPr>
          <w:lang w:eastAsia="en-IE"/>
        </w:rPr>
        <w:t>5. Úna Sheáin Mhóir (O’Donnell), Dr:-Máire, Bríd,Nana, Saile,Séamas, Máirtín, Páidín</w:t>
      </w:r>
    </w:p>
    <w:p w:rsidR="00861F70" w:rsidRDefault="00861F70">
      <w:pPr>
        <w:spacing w:after="0"/>
        <w:ind w:left="2880"/>
        <w:rPr>
          <w:lang w:eastAsia="en-IE"/>
        </w:rPr>
      </w:pP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6.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6.</w:t>
      </w:r>
    </w:p>
    <w:p w:rsidR="00861F70" w:rsidRDefault="00861F70">
      <w:pPr>
        <w:spacing w:after="0"/>
        <w:ind w:firstLine="360"/>
        <w:rPr>
          <w:lang w:eastAsia="en-IE"/>
        </w:rPr>
      </w:pPr>
    </w:p>
    <w:p w:rsidR="00861F70" w:rsidRDefault="0001051F">
      <w:pPr>
        <w:spacing w:after="0"/>
        <w:ind w:left="360"/>
        <w:rPr>
          <w:lang w:eastAsia="en-IE"/>
        </w:rPr>
      </w:pPr>
      <w:r>
        <w:rPr>
          <w:lang w:eastAsia="en-IE"/>
        </w:rPr>
        <w:t>2. Bríd Sheáin Learaí (Farmer), Dr:- Cóilín + Máirín Jack, Máire + Mait Sheáin Mhaitéis, Baba +John Joe Mháire Neidí, Winnie + Pádraigín Fiodóir, Sara + Tommy Killelea, Peige +Cóilín Stiofáin</w:t>
      </w:r>
    </w:p>
    <w:p w:rsidR="00861F70" w:rsidRDefault="00861F70">
      <w:pPr>
        <w:spacing w:after="0"/>
        <w:ind w:firstLine="360"/>
        <w:rPr>
          <w:lang w:eastAsia="en-IE"/>
        </w:rPr>
      </w:pPr>
    </w:p>
    <w:p w:rsidR="00861F70" w:rsidRDefault="0001051F">
      <w:pPr>
        <w:spacing w:after="0"/>
        <w:ind w:left="720"/>
        <w:rPr>
          <w:lang w:eastAsia="en-IE"/>
        </w:rPr>
      </w:pPr>
      <w:r>
        <w:rPr>
          <w:lang w:eastAsia="en-IE"/>
        </w:rPr>
        <w:t>3. Seán Learaí ( Farmer), Dr:-Baibín+Máirtín Mór, Bríd +Coilmín Breathnach,Cóil (Ceanada san arm), Jimmy +Bríd Saerín, Máire +Pádraig Breathnach, Paddy (BÁC, Chicago),Saile + John Sheáin Pheadair,Winnie + Séamas Trae,Learaí (Deartháir), Sonny + Nan Saerín + Peige Jimí.</w:t>
      </w:r>
    </w:p>
    <w:p w:rsidR="00861F70" w:rsidRDefault="00861F70">
      <w:pPr>
        <w:spacing w:after="0"/>
        <w:ind w:left="720"/>
        <w:rPr>
          <w:lang w:eastAsia="en-IE"/>
        </w:rPr>
      </w:pP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  <w:t xml:space="preserve">4. Learaí Farmer, Dr: Micil, Cóil, Séamas, Páidín, </w:t>
      </w:r>
    </w:p>
    <w:p w:rsidR="00861F70" w:rsidRDefault="0001051F">
      <w:pPr>
        <w:spacing w:after="0"/>
        <w:ind w:left="2160"/>
        <w:rPr>
          <w:lang w:eastAsia="en-IE"/>
        </w:rPr>
      </w:pPr>
      <w:r>
        <w:rPr>
          <w:lang w:eastAsia="en-IE"/>
        </w:rPr>
        <w:t>5. Patrick Farmer, Seanacamhas 1796-1846, Dr: Toirdhealbhach, Feidhlim, Neans, Séamas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6.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6.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5. Baba Mháire Ní Mháille (Gibbons)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6.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6.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  <w:t>4. Úna Bheag  Mhicil Mhóir (Connolly)as Maigh Cuilinn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5.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6.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6. Sadhbh Bheag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5.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6.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6.</w:t>
      </w:r>
    </w:p>
    <w:p w:rsidR="00861F70" w:rsidRDefault="0001051F">
      <w:pPr>
        <w:spacing w:after="0"/>
        <w:ind w:left="720"/>
        <w:rPr>
          <w:lang w:eastAsia="en-IE"/>
        </w:rPr>
      </w:pPr>
      <w:r>
        <w:rPr>
          <w:lang w:eastAsia="en-IE"/>
        </w:rPr>
        <w:t>3. Nóra Mhéna (King), Dr:-Peige Boston +McDonagh, Páidin,Nan (Meiriceá) +Wallace as an gCeathrú Rua,Máire (Meiriceá), Cáit, Johnny +Máire Saerín,Bríd +Jimí an Ghrá,Baba +Pádraig Pháidin,</w:t>
      </w:r>
    </w:p>
    <w:p w:rsidR="00861F70" w:rsidRDefault="00861F70">
      <w:pPr>
        <w:spacing w:after="0"/>
        <w:ind w:firstLine="360"/>
        <w:rPr>
          <w:lang w:eastAsia="en-IE"/>
        </w:rPr>
      </w:pPr>
    </w:p>
    <w:p w:rsidR="00861F70" w:rsidRDefault="0001051F">
      <w:pPr>
        <w:spacing w:after="0"/>
        <w:ind w:left="1440"/>
        <w:rPr>
          <w:lang w:eastAsia="en-IE"/>
        </w:rPr>
      </w:pPr>
      <w:r>
        <w:rPr>
          <w:lang w:eastAsia="en-IE"/>
        </w:rPr>
        <w:t>4. Maitias Fheichín, (Matthew King), Dr: Cáit, Nóra, Máire + Éamonn Fhlatharta,Bríd, Úna (iníon léi seanmháthair Phat Mhyla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5.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6.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6.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5.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6.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6.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  <w:t>4. Méiní Keane, (I Virginia a rugadh í), Dr:- Beartla, Micí, Patsy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5. John Keane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6.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6.</w:t>
      </w:r>
    </w:p>
    <w:p w:rsidR="00861F70" w:rsidRDefault="0001051F">
      <w:pPr>
        <w:spacing w:after="0"/>
        <w:ind w:left="2160"/>
        <w:rPr>
          <w:lang w:eastAsia="en-IE"/>
        </w:rPr>
      </w:pPr>
      <w:r>
        <w:rPr>
          <w:lang w:eastAsia="en-IE"/>
        </w:rPr>
        <w:t>5. Cáit Nic Con Rí (King), Dr:- Anna (Tir an Fhia- féach thuas, Brid a phós Páidin Stiofáin –féach thuas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6. </w:t>
      </w:r>
    </w:p>
    <w:p w:rsidR="00861F70" w:rsidRDefault="0001051F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6.</w:t>
      </w:r>
    </w:p>
    <w:p w:rsidR="00861F70" w:rsidRDefault="00861F70">
      <w:pPr>
        <w:rPr>
          <w:lang w:eastAsia="en-IE"/>
        </w:rPr>
      </w:pPr>
    </w:p>
    <w:sectPr w:rsidR="00861F70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53A" w:rsidRDefault="0001051F">
      <w:pPr>
        <w:spacing w:after="0"/>
      </w:pPr>
      <w:r>
        <w:separator/>
      </w:r>
    </w:p>
  </w:endnote>
  <w:endnote w:type="continuationSeparator" w:id="0">
    <w:p w:rsidR="00B9353A" w:rsidRDefault="000105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53A" w:rsidRDefault="0001051F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B9353A" w:rsidRDefault="000105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301D5"/>
    <w:multiLevelType w:val="multilevel"/>
    <w:tmpl w:val="050E4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F70"/>
    <w:rsid w:val="0001051F"/>
    <w:rsid w:val="00113B90"/>
    <w:rsid w:val="001956F7"/>
    <w:rsid w:val="00861F70"/>
    <w:rsid w:val="00B9353A"/>
    <w:rsid w:val="00E8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D1B6D6-B3E6-471E-88B5-2933F5D9F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IE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rFonts w:ascii="Calibri Light" w:eastAsia="Times New Roman" w:hAnsi="Calibri Light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40" w:after="0"/>
      <w:outlineLvl w:val="1"/>
    </w:pPr>
    <w:rPr>
      <w:rFonts w:ascii="Calibri Light" w:eastAsia="Times New Roman" w:hAnsi="Calibri Light"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sz w:val="32"/>
      <w:szCs w:val="32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sz w:val="26"/>
      <w:szCs w:val="26"/>
    </w:rPr>
  </w:style>
  <w:style w:type="character" w:customStyle="1" w:styleId="Heading4Char">
    <w:name w:val="Heading 4 Char"/>
    <w:basedOn w:val="DefaultParagraphFont"/>
    <w:rPr>
      <w:rFonts w:ascii="Calibri Light" w:eastAsia="Times New Roman" w:hAnsi="Calibri Light" w:cs="Times New Roman"/>
      <w:i/>
      <w:iCs/>
      <w:color w:val="2E74B5"/>
    </w:rPr>
  </w:style>
  <w:style w:type="paragraph" w:styleId="ListParagraph">
    <w:name w:val="List Paragraph"/>
    <w:basedOn w:val="Normal"/>
    <w:pPr>
      <w:ind w:left="720"/>
    </w:pPr>
  </w:style>
  <w:style w:type="paragraph" w:styleId="BalloonText">
    <w:name w:val="Balloon Text"/>
    <w:basedOn w:val="Normal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1956F7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6F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25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adaoin\Documents\genealogy_chart_template%20(2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genealogy_chart_template (2)</Template>
  <TotalTime>8</TotalTime>
  <Pages>3</Pages>
  <Words>618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Aine</dc:creator>
  <cp:lastModifiedBy>eadaoin</cp:lastModifiedBy>
  <cp:revision>5</cp:revision>
  <cp:lastPrinted>2021-04-17T06:47:00Z</cp:lastPrinted>
  <dcterms:created xsi:type="dcterms:W3CDTF">2021-05-05T23:27:00Z</dcterms:created>
  <dcterms:modified xsi:type="dcterms:W3CDTF">2021-06-15T19:19:00Z</dcterms:modified>
</cp:coreProperties>
</file>